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1C9D6" w14:textId="42C2350A" w:rsidR="00F539C8" w:rsidRPr="00C67E6D" w:rsidRDefault="00A3738B" w:rsidP="00A3738B">
      <w:pPr>
        <w:pStyle w:val="Heading1"/>
        <w:rPr>
          <w:rFonts w:ascii="Acumin Variable Concept Wide" w:hAnsi="Acumin Variable Concept Wide"/>
          <w:b/>
          <w:bCs/>
        </w:rPr>
      </w:pPr>
      <w:r w:rsidRPr="00C67E6D">
        <w:rPr>
          <w:rFonts w:ascii="Acumin Variable Concept Wide" w:hAnsi="Acumin Variable Concept Wide"/>
          <w:b/>
          <w:bCs/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038C4063" wp14:editId="1FDF815A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1449705" cy="583286"/>
            <wp:effectExtent l="0" t="0" r="0" b="7620"/>
            <wp:wrapNone/>
            <wp:docPr id="7333313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31347" name="Picture 1" descr="A blue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705" cy="583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0D7" w:rsidRPr="00C67E6D">
        <w:rPr>
          <w:rFonts w:ascii="Acumin Variable Concept Wide" w:hAnsi="Acumin Variable Concept Wide"/>
          <w:b/>
          <w:bCs/>
          <w:noProof/>
          <w:lang w:eastAsia="en-US"/>
        </w:rPr>
        <w:t>Whereabouts Filings</w:t>
      </w:r>
    </w:p>
    <w:p w14:paraId="4188C9D8" w14:textId="482E191E" w:rsidR="00A3738B" w:rsidRPr="005C5CEC" w:rsidRDefault="000520D7" w:rsidP="00A3738B">
      <w:pPr>
        <w:rPr>
          <w:rFonts w:ascii="Acumin Variable Concept Wide" w:hAnsi="Acumin Variable Concept Wide"/>
          <w:b/>
          <w:bCs/>
          <w:sz w:val="32"/>
          <w:szCs w:val="32"/>
        </w:rPr>
      </w:pPr>
      <w:r w:rsidRPr="005C5CEC">
        <w:rPr>
          <w:rFonts w:ascii="Acumin Variable Concept Wide" w:hAnsi="Acumin Variable Concept Wide"/>
          <w:b/>
          <w:bCs/>
          <w:sz w:val="32"/>
          <w:szCs w:val="32"/>
        </w:rPr>
        <w:t>Delegation to a Third Party</w:t>
      </w:r>
      <w:r w:rsidR="005C5CEC" w:rsidRPr="005C5CEC">
        <w:rPr>
          <w:rFonts w:ascii="Acumin Variable Concept Wide" w:hAnsi="Acumin Variable Concept Wide"/>
          <w:b/>
          <w:bCs/>
          <w:sz w:val="32"/>
          <w:szCs w:val="32"/>
        </w:rPr>
        <w:t xml:space="preserve"> – Team Manager</w:t>
      </w:r>
    </w:p>
    <w:p w14:paraId="6F58AED7" w14:textId="77777777" w:rsidR="000520D7" w:rsidRPr="005C5CEC" w:rsidRDefault="000520D7" w:rsidP="00A3738B">
      <w:pPr>
        <w:rPr>
          <w:rFonts w:ascii="Acumin Variable Concept Wide" w:hAnsi="Acumin Variable Concept Wide"/>
        </w:rPr>
      </w:pPr>
    </w:p>
    <w:p w14:paraId="4AD122D6" w14:textId="713B21EB" w:rsidR="000520D7" w:rsidRPr="005C5CEC" w:rsidRDefault="000A76FB" w:rsidP="000520D7">
      <w:pPr>
        <w:jc w:val="both"/>
        <w:rPr>
          <w:rFonts w:ascii="Acumin Variable Concept Wide" w:hAnsi="Acumin Variable Concept Wide"/>
          <w:sz w:val="22"/>
          <w:szCs w:val="22"/>
        </w:rPr>
      </w:pPr>
      <w:r w:rsidRPr="005C5CEC">
        <w:rPr>
          <w:rFonts w:ascii="Acumin Variable Concept Wide" w:hAnsi="Acumin Variable Concept Wide"/>
          <w:sz w:val="22"/>
          <w:szCs w:val="22"/>
        </w:rPr>
        <w:t>Whereabouts</w:t>
      </w:r>
      <w:r w:rsidR="000520D7" w:rsidRPr="005C5CEC">
        <w:rPr>
          <w:rFonts w:ascii="Acumin Variable Concept Wide" w:hAnsi="Acumin Variable Concept Wide"/>
          <w:sz w:val="22"/>
          <w:szCs w:val="22"/>
        </w:rPr>
        <w:t xml:space="preserve"> Pool</w:t>
      </w:r>
      <w:r w:rsidRPr="005C5CEC">
        <w:rPr>
          <w:rFonts w:ascii="Acumin Variable Concept Wide" w:hAnsi="Acumin Variable Concept Wide"/>
          <w:sz w:val="22"/>
          <w:szCs w:val="22"/>
        </w:rPr>
        <w:t>s (</w:t>
      </w:r>
      <w:r w:rsidR="00610CE5">
        <w:rPr>
          <w:rFonts w:ascii="Acumin Variable Concept Wide" w:hAnsi="Acumin Variable Concept Wide"/>
          <w:sz w:val="22"/>
          <w:szCs w:val="22"/>
        </w:rPr>
        <w:t>Registered Testing Pool/</w:t>
      </w:r>
      <w:r w:rsidRPr="005C5CEC">
        <w:rPr>
          <w:rFonts w:ascii="Acumin Variable Concept Wide" w:hAnsi="Acumin Variable Concept Wide"/>
          <w:sz w:val="22"/>
          <w:szCs w:val="22"/>
        </w:rPr>
        <w:t>T</w:t>
      </w:r>
      <w:r w:rsidR="00610CE5">
        <w:rPr>
          <w:rFonts w:ascii="Acumin Variable Concept Wide" w:hAnsi="Acumin Variable Concept Wide"/>
          <w:sz w:val="22"/>
          <w:szCs w:val="22"/>
        </w:rPr>
        <w:t xml:space="preserve">esting </w:t>
      </w:r>
      <w:r w:rsidRPr="005C5CEC">
        <w:rPr>
          <w:rFonts w:ascii="Acumin Variable Concept Wide" w:hAnsi="Acumin Variable Concept Wide"/>
          <w:sz w:val="22"/>
          <w:szCs w:val="22"/>
        </w:rPr>
        <w:t>P</w:t>
      </w:r>
      <w:r w:rsidR="00610CE5">
        <w:rPr>
          <w:rFonts w:ascii="Acumin Variable Concept Wide" w:hAnsi="Acumin Variable Concept Wide"/>
          <w:sz w:val="22"/>
          <w:szCs w:val="22"/>
        </w:rPr>
        <w:t>ool</w:t>
      </w:r>
      <w:r w:rsidRPr="005C5CEC">
        <w:rPr>
          <w:rFonts w:ascii="Acumin Variable Concept Wide" w:hAnsi="Acumin Variable Concept Wide"/>
          <w:sz w:val="22"/>
          <w:szCs w:val="22"/>
        </w:rPr>
        <w:t xml:space="preserve">) are </w:t>
      </w:r>
      <w:r w:rsidR="000520D7" w:rsidRPr="005C5CEC">
        <w:rPr>
          <w:rFonts w:ascii="Acumin Variable Concept Wide" w:hAnsi="Acumin Variable Concept Wide"/>
          <w:sz w:val="22"/>
          <w:szCs w:val="22"/>
        </w:rPr>
        <w:t>pool</w:t>
      </w:r>
      <w:r w:rsidRPr="005C5CEC">
        <w:rPr>
          <w:rFonts w:ascii="Acumin Variable Concept Wide" w:hAnsi="Acumin Variable Concept Wide"/>
          <w:sz w:val="22"/>
          <w:szCs w:val="22"/>
        </w:rPr>
        <w:t>s</w:t>
      </w:r>
      <w:r w:rsidR="000520D7" w:rsidRPr="005C5CEC">
        <w:rPr>
          <w:rFonts w:ascii="Acumin Variable Concept Wide" w:hAnsi="Acumin Variable Concept Wide"/>
          <w:sz w:val="22"/>
          <w:szCs w:val="22"/>
        </w:rPr>
        <w:t xml:space="preserve"> of top-level athletes established by </w:t>
      </w:r>
      <w:r w:rsidRPr="005C5CEC">
        <w:rPr>
          <w:rFonts w:ascii="Acumin Variable Concept Wide" w:hAnsi="Acumin Variable Concept Wide"/>
          <w:sz w:val="22"/>
          <w:szCs w:val="22"/>
        </w:rPr>
        <w:t>World Curling</w:t>
      </w:r>
      <w:r w:rsidR="000520D7" w:rsidRPr="005C5CEC">
        <w:rPr>
          <w:rFonts w:ascii="Acumin Variable Concept Wide" w:hAnsi="Acumin Variable Concept Wide"/>
          <w:sz w:val="22"/>
          <w:szCs w:val="22"/>
        </w:rPr>
        <w:t xml:space="preserve">. </w:t>
      </w:r>
    </w:p>
    <w:p w14:paraId="49EDACFA" w14:textId="77777777" w:rsidR="000A76FB" w:rsidRPr="005C5CEC" w:rsidRDefault="000A76FB" w:rsidP="000A76FB">
      <w:pPr>
        <w:numPr>
          <w:ilvl w:val="0"/>
          <w:numId w:val="36"/>
        </w:numPr>
        <w:jc w:val="both"/>
        <w:rPr>
          <w:rFonts w:ascii="Acumin Variable Concept Wide" w:hAnsi="Acumin Variable Concept Wide"/>
          <w:sz w:val="22"/>
          <w:szCs w:val="22"/>
        </w:rPr>
      </w:pPr>
    </w:p>
    <w:p w14:paraId="1F1E4BC9" w14:textId="40474C1D" w:rsidR="000A76FB" w:rsidRPr="005C5CEC" w:rsidRDefault="000A76FB" w:rsidP="000A76FB">
      <w:pPr>
        <w:numPr>
          <w:ilvl w:val="0"/>
          <w:numId w:val="36"/>
        </w:numPr>
        <w:jc w:val="both"/>
        <w:rPr>
          <w:rFonts w:ascii="Acumin Variable Concept Wide" w:hAnsi="Acumin Variable Concept Wide"/>
          <w:sz w:val="22"/>
          <w:szCs w:val="22"/>
        </w:rPr>
      </w:pPr>
      <w:r w:rsidRPr="005C5CEC">
        <w:rPr>
          <w:rFonts w:ascii="Acumin Variable Concept Wide" w:hAnsi="Acumin Variable Concept Wide"/>
          <w:sz w:val="22"/>
          <w:szCs w:val="22"/>
        </w:rPr>
        <w:t xml:space="preserve">An </w:t>
      </w:r>
      <w:r w:rsidRPr="005C5CEC">
        <w:rPr>
          <w:rFonts w:ascii="Acumin Variable Concept Wide" w:hAnsi="Acumin Variable Concept Wide"/>
          <w:i/>
          <w:iCs/>
          <w:sz w:val="22"/>
          <w:szCs w:val="22"/>
        </w:rPr>
        <w:t xml:space="preserve">Athlete </w:t>
      </w:r>
      <w:r w:rsidRPr="005C5CEC">
        <w:rPr>
          <w:rFonts w:ascii="Acumin Variable Concept Wide" w:hAnsi="Acumin Variable Concept Wide"/>
          <w:sz w:val="22"/>
          <w:szCs w:val="22"/>
        </w:rPr>
        <w:t xml:space="preserve">may choose to delegate the task of filing their whereabouts (and/or any updates thereto) to a third party, such as a coach, a manager or a Member </w:t>
      </w:r>
      <w:r w:rsidR="00632D83" w:rsidRPr="005C5CEC">
        <w:rPr>
          <w:rFonts w:ascii="Acumin Variable Concept Wide" w:hAnsi="Acumin Variable Concept Wide"/>
          <w:sz w:val="22"/>
          <w:szCs w:val="22"/>
        </w:rPr>
        <w:t>Association</w:t>
      </w:r>
      <w:r w:rsidRPr="005C5CEC">
        <w:rPr>
          <w:rFonts w:ascii="Acumin Variable Concept Wide" w:hAnsi="Acumin Variable Concept Wide"/>
          <w:sz w:val="22"/>
          <w:szCs w:val="22"/>
        </w:rPr>
        <w:t xml:space="preserve">, provided that the third party agrees to such delegation. </w:t>
      </w:r>
      <w:r w:rsidR="00632D83" w:rsidRPr="005C5CEC">
        <w:rPr>
          <w:rFonts w:ascii="Acumin Variable Concept Wide" w:hAnsi="Acumin Variable Concept Wide"/>
          <w:sz w:val="22"/>
          <w:szCs w:val="22"/>
        </w:rPr>
        <w:t xml:space="preserve">World Curling </w:t>
      </w:r>
      <w:r w:rsidRPr="005C5CEC">
        <w:rPr>
          <w:rFonts w:ascii="Acumin Variable Concept Wide" w:hAnsi="Acumin Variable Concept Wide"/>
          <w:sz w:val="22"/>
          <w:szCs w:val="22"/>
        </w:rPr>
        <w:t>require</w:t>
      </w:r>
      <w:r w:rsidR="00632D83" w:rsidRPr="005C5CEC">
        <w:rPr>
          <w:rFonts w:ascii="Acumin Variable Concept Wide" w:hAnsi="Acumin Variable Concept Wide"/>
          <w:sz w:val="22"/>
          <w:szCs w:val="22"/>
        </w:rPr>
        <w:t>s</w:t>
      </w:r>
      <w:r w:rsidRPr="005C5CEC">
        <w:rPr>
          <w:rFonts w:ascii="Acumin Variable Concept Wide" w:hAnsi="Acumin Variable Concept Wide"/>
          <w:sz w:val="22"/>
          <w:szCs w:val="22"/>
        </w:rPr>
        <w:t xml:space="preserve"> written notice of any agreed delegation to be filed with it, signed by both the </w:t>
      </w:r>
      <w:r w:rsidRPr="005C5CEC">
        <w:rPr>
          <w:rFonts w:ascii="Acumin Variable Concept Wide" w:hAnsi="Acumin Variable Concept Wide"/>
          <w:i/>
          <w:iCs/>
          <w:sz w:val="22"/>
          <w:szCs w:val="22"/>
        </w:rPr>
        <w:t xml:space="preserve">Athlete </w:t>
      </w:r>
      <w:r w:rsidRPr="005C5CEC">
        <w:rPr>
          <w:rFonts w:ascii="Acumin Variable Concept Wide" w:hAnsi="Acumin Variable Concept Wide"/>
          <w:sz w:val="22"/>
          <w:szCs w:val="22"/>
        </w:rPr>
        <w:t>in question and the third party delegate</w:t>
      </w:r>
      <w:r w:rsidR="005C5CEC" w:rsidRPr="005C5CEC">
        <w:rPr>
          <w:rFonts w:ascii="Acumin Variable Concept Wide" w:hAnsi="Acumin Variable Concept Wide"/>
          <w:sz w:val="22"/>
          <w:szCs w:val="22"/>
        </w:rPr>
        <w:t xml:space="preserve"> (Team Manager)</w:t>
      </w:r>
      <w:r w:rsidRPr="005C5CEC">
        <w:rPr>
          <w:rFonts w:ascii="Acumin Variable Concept Wide" w:hAnsi="Acumin Variable Concept Wide"/>
          <w:sz w:val="22"/>
          <w:szCs w:val="22"/>
        </w:rPr>
        <w:t xml:space="preserve">. </w:t>
      </w:r>
    </w:p>
    <w:p w14:paraId="0BD5B6AF" w14:textId="77777777" w:rsidR="007514C6" w:rsidRPr="005C5CEC" w:rsidRDefault="007514C6" w:rsidP="007514C6">
      <w:pPr>
        <w:jc w:val="both"/>
        <w:rPr>
          <w:rFonts w:ascii="Acumin Variable Concept Wide" w:hAnsi="Acumin Variable Concept Wide"/>
          <w:sz w:val="22"/>
          <w:szCs w:val="22"/>
        </w:rPr>
      </w:pPr>
    </w:p>
    <w:p w14:paraId="5432432F" w14:textId="3E7B5E28" w:rsidR="000520D7" w:rsidRPr="005C5CEC" w:rsidRDefault="000520D7" w:rsidP="000520D7">
      <w:pPr>
        <w:jc w:val="both"/>
        <w:rPr>
          <w:rFonts w:ascii="Acumin Variable Concept Wide" w:hAnsi="Acumin Variable Concept Wide"/>
          <w:sz w:val="22"/>
          <w:szCs w:val="22"/>
        </w:rPr>
      </w:pPr>
      <w:r w:rsidRPr="005C5CEC">
        <w:rPr>
          <w:rFonts w:ascii="Acumin Variable Concept Wide" w:hAnsi="Acumin Variable Concept Wide"/>
          <w:sz w:val="22"/>
          <w:szCs w:val="22"/>
        </w:rPr>
        <w:t xml:space="preserve">I, the undersigned </w:t>
      </w:r>
      <w:r w:rsidRPr="005C5CEC">
        <w:rPr>
          <w:rFonts w:ascii="Acumin Variable Concept Wide" w:hAnsi="Acumin Variable Concept Wide"/>
          <w:i/>
          <w:iCs/>
          <w:sz w:val="22"/>
          <w:szCs w:val="22"/>
        </w:rPr>
        <w:t>Athlete</w:t>
      </w:r>
      <w:r w:rsidRPr="005C5CEC">
        <w:rPr>
          <w:rFonts w:ascii="Acumin Variable Concept Wide" w:hAnsi="Acumin Variable Concept Wide"/>
          <w:sz w:val="22"/>
          <w:szCs w:val="22"/>
        </w:rPr>
        <w:t xml:space="preserve">, hereby </w:t>
      </w:r>
      <w:r w:rsidR="000A76FB" w:rsidRPr="005C5CEC">
        <w:rPr>
          <w:rFonts w:ascii="Acumin Variable Concept Wide" w:hAnsi="Acumin Variable Concept Wide"/>
          <w:sz w:val="22"/>
          <w:szCs w:val="22"/>
        </w:rPr>
        <w:t xml:space="preserve">delegate the task of </w:t>
      </w:r>
      <w:r w:rsidR="00632D83" w:rsidRPr="005C5CEC">
        <w:rPr>
          <w:rFonts w:ascii="Acumin Variable Concept Wide" w:hAnsi="Acumin Variable Concept Wide"/>
          <w:sz w:val="22"/>
          <w:szCs w:val="22"/>
        </w:rPr>
        <w:t xml:space="preserve">filing </w:t>
      </w:r>
      <w:r w:rsidR="002430D5" w:rsidRPr="005C5CEC">
        <w:rPr>
          <w:rFonts w:ascii="Acumin Variable Concept Wide" w:hAnsi="Acumin Variable Concept Wide"/>
          <w:sz w:val="22"/>
          <w:szCs w:val="22"/>
        </w:rPr>
        <w:t xml:space="preserve">my whereabouts </w:t>
      </w:r>
      <w:r w:rsidR="00632D83" w:rsidRPr="005C5CEC">
        <w:rPr>
          <w:rFonts w:ascii="Acumin Variable Concept Wide" w:hAnsi="Acumin Variable Concept Wide"/>
          <w:sz w:val="22"/>
          <w:szCs w:val="22"/>
        </w:rPr>
        <w:t>a</w:t>
      </w:r>
      <w:r w:rsidR="000A76FB" w:rsidRPr="005C5CEC">
        <w:rPr>
          <w:rFonts w:ascii="Acumin Variable Concept Wide" w:hAnsi="Acumin Variable Concept Wide"/>
          <w:sz w:val="22"/>
          <w:szCs w:val="22"/>
        </w:rPr>
        <w:t xml:space="preserve"> </w:t>
      </w:r>
      <w:r w:rsidRPr="005C5CEC">
        <w:rPr>
          <w:rFonts w:ascii="Acumin Variable Concept Wide" w:hAnsi="Acumin Variable Concept Wide"/>
          <w:sz w:val="22"/>
          <w:szCs w:val="22"/>
        </w:rPr>
        <w:t>request to delegate to a third party the making of some or all of my Whereabouts Filings in ADAMS to the undersigned third party.</w:t>
      </w:r>
    </w:p>
    <w:p w14:paraId="27483AF1" w14:textId="55E674AB" w:rsidR="000520D7" w:rsidRPr="005C5CEC" w:rsidRDefault="000A76FB" w:rsidP="000520D7">
      <w:pPr>
        <w:spacing w:before="150"/>
        <w:jc w:val="both"/>
        <w:rPr>
          <w:rFonts w:ascii="Acumin Variable Concept Wide" w:hAnsi="Acumin Variable Concept Wide"/>
          <w:sz w:val="22"/>
          <w:szCs w:val="22"/>
        </w:rPr>
      </w:pPr>
      <w:r w:rsidRPr="005C5CEC">
        <w:rPr>
          <w:rFonts w:ascii="Acumin Variable Concept Wide" w:hAnsi="Acumin Variable Concept Wide"/>
          <w:sz w:val="22"/>
          <w:szCs w:val="22"/>
        </w:rPr>
        <w:t>Coaches, Managers or a Member Association may</w:t>
      </w:r>
      <w:r w:rsidR="000520D7" w:rsidRPr="005C5CEC">
        <w:rPr>
          <w:rFonts w:ascii="Acumin Variable Concept Wide" w:hAnsi="Acumin Variable Concept Wide"/>
          <w:sz w:val="22"/>
          <w:szCs w:val="22"/>
        </w:rPr>
        <w:t xml:space="preserve"> enter whereabouts </w:t>
      </w:r>
      <w:r w:rsidRPr="005C5CEC">
        <w:rPr>
          <w:rFonts w:ascii="Acumin Variable Concept Wide" w:hAnsi="Acumin Variable Concept Wide"/>
          <w:sz w:val="22"/>
          <w:szCs w:val="22"/>
        </w:rPr>
        <w:t xml:space="preserve">of </w:t>
      </w:r>
      <w:r w:rsidR="000520D7" w:rsidRPr="005C5CEC">
        <w:rPr>
          <w:rFonts w:ascii="Acumin Variable Concept Wide" w:hAnsi="Acumin Variable Concept Wide"/>
          <w:sz w:val="22"/>
          <w:szCs w:val="22"/>
        </w:rPr>
        <w:t xml:space="preserve">the </w:t>
      </w:r>
      <w:r w:rsidRPr="005C5CEC">
        <w:rPr>
          <w:rFonts w:ascii="Acumin Variable Concept Wide" w:hAnsi="Acumin Variable Concept Wide"/>
          <w:sz w:val="22"/>
          <w:szCs w:val="22"/>
        </w:rPr>
        <w:t>athletes</w:t>
      </w:r>
      <w:r w:rsidR="000520D7" w:rsidRPr="005C5CEC">
        <w:rPr>
          <w:rFonts w:ascii="Acumin Variable Concept Wide" w:hAnsi="Acumin Variable Concept Wide"/>
          <w:sz w:val="22"/>
          <w:szCs w:val="22"/>
        </w:rPr>
        <w:t xml:space="preserve"> to which they are granted access.</w:t>
      </w:r>
    </w:p>
    <w:p w14:paraId="1909F35D" w14:textId="3BEB01C6" w:rsidR="000520D7" w:rsidRPr="005C5CEC" w:rsidRDefault="000520D7" w:rsidP="000520D7">
      <w:pPr>
        <w:spacing w:before="150"/>
        <w:jc w:val="both"/>
        <w:rPr>
          <w:rFonts w:ascii="Acumin Variable Concept Wide" w:hAnsi="Acumin Variable Concept Wide"/>
          <w:sz w:val="22"/>
          <w:szCs w:val="22"/>
        </w:rPr>
      </w:pPr>
      <w:r w:rsidRPr="005C5CEC">
        <w:rPr>
          <w:rFonts w:ascii="Acumin Variable Concept Wide" w:hAnsi="Acumin Variable Concept Wide"/>
          <w:sz w:val="22"/>
          <w:szCs w:val="22"/>
        </w:rPr>
        <w:t>Other than this right, they may have read access to the whereabouts of their athletes – provided that the athletes are under the custodianship of their organization.</w:t>
      </w:r>
    </w:p>
    <w:p w14:paraId="2DC9F906" w14:textId="77777777" w:rsidR="000520D7" w:rsidRPr="005C5CEC" w:rsidRDefault="000520D7" w:rsidP="000520D7">
      <w:pPr>
        <w:jc w:val="both"/>
        <w:rPr>
          <w:rFonts w:ascii="Acumin Variable Concept Wide" w:hAnsi="Acumin Variable Concept Wide"/>
          <w:sz w:val="22"/>
          <w:szCs w:val="22"/>
        </w:rPr>
      </w:pPr>
    </w:p>
    <w:p w14:paraId="38632489" w14:textId="7B0D18C0" w:rsidR="000520D7" w:rsidRPr="005C5CEC" w:rsidRDefault="000520D7" w:rsidP="000520D7">
      <w:pPr>
        <w:jc w:val="both"/>
        <w:rPr>
          <w:rFonts w:ascii="Acumin Variable Concept Wide" w:hAnsi="Acumin Variable Concept Wide"/>
          <w:b/>
          <w:bCs/>
          <w:sz w:val="22"/>
          <w:szCs w:val="22"/>
        </w:rPr>
      </w:pPr>
      <w:r w:rsidRPr="005C5CEC">
        <w:rPr>
          <w:rFonts w:ascii="Acumin Variable Concept Wide" w:hAnsi="Acumin Variable Concept Wide"/>
          <w:b/>
          <w:bCs/>
          <w:sz w:val="22"/>
          <w:szCs w:val="22"/>
        </w:rPr>
        <w:t>I am aware that, despite delegating some or all of my Whereabouts Filings to a third party, I remain entirely responsible for any failure to comply with the requirements of W</w:t>
      </w:r>
      <w:r w:rsidR="005C5CEC" w:rsidRPr="005C5CEC">
        <w:rPr>
          <w:rFonts w:ascii="Acumin Variable Concept Wide" w:hAnsi="Acumin Variable Concept Wide"/>
          <w:b/>
          <w:bCs/>
          <w:sz w:val="22"/>
          <w:szCs w:val="22"/>
        </w:rPr>
        <w:t>orld Curling</w:t>
      </w:r>
      <w:r w:rsidR="002377BD">
        <w:rPr>
          <w:rFonts w:ascii="Acumin Variable Concept Wide" w:hAnsi="Acumin Variable Concept Wide"/>
          <w:b/>
          <w:bCs/>
          <w:sz w:val="22"/>
          <w:szCs w:val="22"/>
        </w:rPr>
        <w:t>’s</w:t>
      </w:r>
      <w:r w:rsidR="005C5CEC" w:rsidRPr="005C5CEC">
        <w:rPr>
          <w:rFonts w:ascii="Acumin Variable Concept Wide" w:hAnsi="Acumin Variable Concept Wide"/>
          <w:b/>
          <w:bCs/>
          <w:sz w:val="22"/>
          <w:szCs w:val="22"/>
        </w:rPr>
        <w:t xml:space="preserve"> </w:t>
      </w:r>
      <w:r w:rsidRPr="005C5CEC">
        <w:rPr>
          <w:rFonts w:ascii="Acumin Variable Concept Wide" w:hAnsi="Acumin Variable Concept Wide"/>
          <w:b/>
          <w:bCs/>
          <w:sz w:val="22"/>
          <w:szCs w:val="22"/>
        </w:rPr>
        <w:t xml:space="preserve">Anti-Doping Rules.  </w:t>
      </w:r>
    </w:p>
    <w:p w14:paraId="19B9048A" w14:textId="77777777" w:rsidR="005C5CEC" w:rsidRPr="005C5CEC" w:rsidRDefault="005C5CEC" w:rsidP="000520D7">
      <w:pPr>
        <w:jc w:val="both"/>
        <w:rPr>
          <w:rFonts w:ascii="Acumin Variable Concept Wide" w:hAnsi="Acumin Variable Concept Wide"/>
          <w:b/>
          <w:bCs/>
          <w:sz w:val="22"/>
          <w:szCs w:val="22"/>
        </w:rPr>
      </w:pPr>
    </w:p>
    <w:p w14:paraId="4E7D6EF0" w14:textId="295E1BD2" w:rsidR="000520D7" w:rsidRPr="002377BD" w:rsidRDefault="000520D7" w:rsidP="000520D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5CEC">
        <w:rPr>
          <w:rFonts w:ascii="Acumin Variable Concept Wide" w:hAnsi="Acumin Variable Concept Wide" w:cs="Calibri"/>
          <w:sz w:val="22"/>
          <w:szCs w:val="22"/>
        </w:rPr>
        <w:t>Athlete’s Name</w:t>
      </w:r>
      <w:r w:rsidRPr="005C5CEC">
        <w:rPr>
          <w:rFonts w:ascii="Acumin Variable Concept Wide" w:hAnsi="Acumin Variable Concept Wide" w:cs="Calibri"/>
          <w:sz w:val="22"/>
          <w:szCs w:val="22"/>
        </w:rPr>
        <w:tab/>
      </w:r>
      <w:r w:rsidRPr="005C5CEC">
        <w:rPr>
          <w:rFonts w:ascii="Acumin Variable Concept Wide" w:hAnsi="Acumin Variable Concept Wide" w:cs="Calibri"/>
          <w:sz w:val="22"/>
          <w:szCs w:val="22"/>
        </w:rPr>
        <w:tab/>
      </w:r>
      <w:r w:rsidR="005C5CEC" w:rsidRPr="005C5CEC">
        <w:rPr>
          <w:rFonts w:ascii="Acumin Variable Concept Wide" w:hAnsi="Acumin Variable Concept Wide" w:cs="Calibri"/>
          <w:sz w:val="22"/>
          <w:szCs w:val="22"/>
        </w:rPr>
        <w:tab/>
      </w:r>
      <w:r w:rsidRPr="005C5CEC">
        <w:rPr>
          <w:rFonts w:ascii="Acumin Variable Concept Wide" w:hAnsi="Acumin Variable Concept Wide" w:cs="Calibri"/>
          <w:sz w:val="22"/>
          <w:szCs w:val="22"/>
        </w:rPr>
        <w:t>________________________________________________</w:t>
      </w:r>
      <w:r w:rsidR="002377BD">
        <w:rPr>
          <w:rFonts w:ascii="Calibri" w:hAnsi="Calibri" w:cs="Calibri"/>
          <w:sz w:val="22"/>
          <w:szCs w:val="22"/>
        </w:rPr>
        <w:t>____</w:t>
      </w:r>
    </w:p>
    <w:p w14:paraId="3D15DEDB" w14:textId="1444AAEE" w:rsidR="000520D7" w:rsidRPr="002377BD" w:rsidRDefault="000520D7" w:rsidP="000520D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5CEC">
        <w:rPr>
          <w:rFonts w:ascii="Acumin Variable Concept Wide" w:hAnsi="Acumin Variable Concept Wide" w:cs="Calibri"/>
          <w:sz w:val="22"/>
          <w:szCs w:val="22"/>
        </w:rPr>
        <w:t>Member Association</w:t>
      </w:r>
      <w:r w:rsidRPr="005C5CEC">
        <w:rPr>
          <w:rFonts w:ascii="Acumin Variable Concept Wide" w:hAnsi="Acumin Variable Concept Wide" w:cs="Calibri"/>
          <w:sz w:val="22"/>
          <w:szCs w:val="22"/>
        </w:rPr>
        <w:tab/>
      </w:r>
      <w:r w:rsidRPr="005C5CEC">
        <w:rPr>
          <w:rFonts w:ascii="Acumin Variable Concept Wide" w:hAnsi="Acumin Variable Concept Wide" w:cs="Calibri"/>
          <w:sz w:val="22"/>
          <w:szCs w:val="22"/>
        </w:rPr>
        <w:tab/>
        <w:t>________________________________________________</w:t>
      </w:r>
      <w:r w:rsidR="002377BD">
        <w:rPr>
          <w:rFonts w:ascii="Calibri" w:hAnsi="Calibri" w:cs="Calibri"/>
          <w:sz w:val="22"/>
          <w:szCs w:val="22"/>
        </w:rPr>
        <w:t>____</w:t>
      </w:r>
    </w:p>
    <w:p w14:paraId="0B134018" w14:textId="1580548A" w:rsidR="000520D7" w:rsidRPr="002377BD" w:rsidRDefault="00C67E6D" w:rsidP="000520D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Acumin Variable Concept Wide" w:hAnsi="Acumin Variable Concept Wide" w:cs="Calibri"/>
          <w:sz w:val="22"/>
          <w:szCs w:val="22"/>
        </w:rPr>
        <w:t>D</w:t>
      </w:r>
      <w:r w:rsidR="000520D7" w:rsidRPr="005C5CEC">
        <w:rPr>
          <w:rFonts w:ascii="Acumin Variable Concept Wide" w:hAnsi="Acumin Variable Concept Wide" w:cs="Calibri"/>
          <w:sz w:val="22"/>
          <w:szCs w:val="22"/>
        </w:rPr>
        <w:t xml:space="preserve">ate </w:t>
      </w:r>
      <w:r>
        <w:rPr>
          <w:rFonts w:ascii="Acumin Variable Concept Wide" w:hAnsi="Acumin Variable Concept Wide" w:cs="Calibri"/>
          <w:sz w:val="22"/>
          <w:szCs w:val="22"/>
        </w:rPr>
        <w:t>(</w:t>
      </w:r>
      <w:r w:rsidR="000520D7" w:rsidRPr="005C5CEC">
        <w:rPr>
          <w:rFonts w:ascii="Acumin Variable Concept Wide" w:hAnsi="Acumin Variable Concept Wide" w:cs="Calibri"/>
          <w:sz w:val="22"/>
          <w:szCs w:val="22"/>
        </w:rPr>
        <w:t>day/month/year)</w:t>
      </w:r>
      <w:r w:rsidR="002377BD">
        <w:rPr>
          <w:rFonts w:ascii="Acumin Variable Concept Wide" w:hAnsi="Acumin Variable Concept Wide" w:cs="Calibri"/>
          <w:sz w:val="22"/>
          <w:szCs w:val="22"/>
        </w:rPr>
        <w:t xml:space="preserve">  </w:t>
      </w:r>
      <w:r>
        <w:rPr>
          <w:rFonts w:ascii="Acumin Variable Concept Wide" w:hAnsi="Acumin Variable Concept Wide" w:cs="Calibri"/>
          <w:sz w:val="22"/>
          <w:szCs w:val="22"/>
        </w:rPr>
        <w:tab/>
      </w:r>
      <w:r>
        <w:rPr>
          <w:rFonts w:ascii="Acumin Variable Concept Wide" w:hAnsi="Acumin Variable Concept Wide" w:cs="Calibri"/>
          <w:sz w:val="22"/>
          <w:szCs w:val="22"/>
        </w:rPr>
        <w:tab/>
      </w:r>
      <w:r w:rsidR="000520D7" w:rsidRPr="005C5CEC">
        <w:rPr>
          <w:rFonts w:ascii="Acumin Variable Concept Wide" w:hAnsi="Acumin Variable Concept Wide" w:cs="Calibri"/>
          <w:sz w:val="22"/>
          <w:szCs w:val="22"/>
        </w:rPr>
        <w:t>________________</w:t>
      </w:r>
      <w:r w:rsidR="002377BD">
        <w:rPr>
          <w:rFonts w:ascii="Calibri" w:hAnsi="Calibri" w:cs="Calibri"/>
          <w:sz w:val="22"/>
          <w:szCs w:val="22"/>
        </w:rPr>
        <w:t>_________________________________</w:t>
      </w:r>
      <w:r>
        <w:rPr>
          <w:rFonts w:ascii="Calibri" w:hAnsi="Calibri" w:cs="Calibri"/>
          <w:sz w:val="22"/>
          <w:szCs w:val="22"/>
        </w:rPr>
        <w:t>___</w:t>
      </w:r>
    </w:p>
    <w:p w14:paraId="7C8E8599" w14:textId="0DE77255" w:rsidR="000520D7" w:rsidRPr="002377BD" w:rsidRDefault="000520D7" w:rsidP="000520D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5CEC">
        <w:rPr>
          <w:rFonts w:ascii="Acumin Variable Concept Wide" w:hAnsi="Acumin Variable Concept Wide" w:cs="Calibri"/>
          <w:sz w:val="22"/>
          <w:szCs w:val="22"/>
        </w:rPr>
        <w:t>Signature</w:t>
      </w:r>
      <w:r w:rsidRPr="005C5CEC">
        <w:rPr>
          <w:rFonts w:ascii="Acumin Variable Concept Wide" w:hAnsi="Acumin Variable Concept Wide" w:cs="Calibri"/>
          <w:sz w:val="22"/>
          <w:szCs w:val="22"/>
        </w:rPr>
        <w:tab/>
      </w:r>
      <w:r w:rsidRPr="005C5CEC">
        <w:rPr>
          <w:rFonts w:ascii="Acumin Variable Concept Wide" w:hAnsi="Acumin Variable Concept Wide" w:cs="Calibri"/>
          <w:sz w:val="22"/>
          <w:szCs w:val="22"/>
        </w:rPr>
        <w:tab/>
      </w:r>
      <w:r w:rsidRPr="005C5CEC">
        <w:rPr>
          <w:rFonts w:ascii="Acumin Variable Concept Wide" w:hAnsi="Acumin Variable Concept Wide" w:cs="Calibri"/>
          <w:sz w:val="22"/>
          <w:szCs w:val="22"/>
        </w:rPr>
        <w:tab/>
      </w:r>
      <w:r w:rsidRPr="005C5CEC">
        <w:rPr>
          <w:rFonts w:ascii="Acumin Variable Concept Wide" w:hAnsi="Acumin Variable Concept Wide" w:cs="Calibri"/>
          <w:sz w:val="22"/>
          <w:szCs w:val="22"/>
        </w:rPr>
        <w:tab/>
        <w:t>________________________________________________</w:t>
      </w:r>
      <w:r w:rsidR="002377BD">
        <w:rPr>
          <w:rFonts w:ascii="Calibri" w:hAnsi="Calibri" w:cs="Calibri"/>
          <w:sz w:val="22"/>
          <w:szCs w:val="22"/>
        </w:rPr>
        <w:t>____</w:t>
      </w:r>
    </w:p>
    <w:p w14:paraId="02A83738" w14:textId="77777777" w:rsidR="000520D7" w:rsidRPr="005C5CEC" w:rsidRDefault="000520D7" w:rsidP="000520D7">
      <w:pPr>
        <w:pStyle w:val="BodyText"/>
        <w:rPr>
          <w:rFonts w:ascii="Acumin Variable Concept Wide" w:hAnsi="Acumin Variable Concept Wide" w:cs="Calibri"/>
          <w:b/>
          <w:sz w:val="22"/>
          <w:szCs w:val="22"/>
        </w:rPr>
      </w:pPr>
    </w:p>
    <w:p w14:paraId="0A5B23E8" w14:textId="6B45F013" w:rsidR="000520D7" w:rsidRPr="005C5CEC" w:rsidRDefault="000520D7" w:rsidP="000520D7">
      <w:pPr>
        <w:pStyle w:val="BodyText"/>
        <w:rPr>
          <w:rFonts w:ascii="Acumin Variable Concept Wide" w:hAnsi="Acumin Variable Concept Wide" w:cs="Calibri"/>
          <w:b/>
        </w:rPr>
      </w:pPr>
      <w:r w:rsidRPr="005C5CEC">
        <w:rPr>
          <w:rFonts w:ascii="Acumin Variable Concept Wide" w:hAnsi="Acumin Variable Concept Wide" w:cs="Calibri"/>
          <w:b/>
        </w:rPr>
        <w:t>The Undersigned `Team Manager` hereby agrees to such delegation</w:t>
      </w:r>
    </w:p>
    <w:p w14:paraId="657D367A" w14:textId="77777777" w:rsidR="000520D7" w:rsidRPr="005C5CEC" w:rsidRDefault="000520D7" w:rsidP="000520D7">
      <w:pPr>
        <w:jc w:val="both"/>
        <w:rPr>
          <w:rFonts w:ascii="Acumin Variable Concept Wide" w:hAnsi="Acumin Variable Concept Wide" w:cs="Calibri"/>
          <w:sz w:val="22"/>
          <w:szCs w:val="22"/>
        </w:rPr>
      </w:pPr>
    </w:p>
    <w:p w14:paraId="0F9FC3D3" w14:textId="1A5E09FA" w:rsidR="000520D7" w:rsidRPr="005C5CEC" w:rsidRDefault="000520D7" w:rsidP="000520D7">
      <w:pPr>
        <w:spacing w:line="360" w:lineRule="auto"/>
        <w:rPr>
          <w:rFonts w:ascii="Acumin Variable Concept Wide" w:hAnsi="Acumin Variable Concept Wide" w:cs="Calibri"/>
          <w:sz w:val="22"/>
          <w:szCs w:val="22"/>
        </w:rPr>
      </w:pPr>
      <w:r w:rsidRPr="005C5CEC">
        <w:rPr>
          <w:rFonts w:ascii="Acumin Variable Concept Wide" w:hAnsi="Acumin Variable Concept Wide" w:cs="Calibri"/>
          <w:sz w:val="22"/>
          <w:szCs w:val="22"/>
        </w:rPr>
        <w:t>Team Manager (First name, Last na</w:t>
      </w:r>
      <w:r w:rsidR="005C5CEC" w:rsidRPr="005C5CEC">
        <w:rPr>
          <w:rFonts w:ascii="Acumin Variable Concept Wide" w:hAnsi="Acumin Variable Concept Wide" w:cs="Calibri"/>
          <w:sz w:val="22"/>
          <w:szCs w:val="22"/>
        </w:rPr>
        <w:t>me)_____</w:t>
      </w:r>
      <w:r w:rsidRPr="005C5CEC">
        <w:rPr>
          <w:rFonts w:ascii="Acumin Variable Concept Wide" w:hAnsi="Acumin Variable Concept Wide" w:cs="Calibri"/>
          <w:sz w:val="22"/>
          <w:szCs w:val="22"/>
        </w:rPr>
        <w:t>________________________________________</w:t>
      </w:r>
    </w:p>
    <w:p w14:paraId="7F283437" w14:textId="1E5DBE46" w:rsidR="000520D7" w:rsidRPr="002377BD" w:rsidRDefault="000520D7" w:rsidP="000520D7">
      <w:pPr>
        <w:spacing w:line="360" w:lineRule="auto"/>
        <w:rPr>
          <w:rFonts w:ascii="Calibri" w:hAnsi="Calibri" w:cs="Calibri"/>
        </w:rPr>
      </w:pPr>
      <w:r w:rsidRPr="005C5CEC">
        <w:rPr>
          <w:rFonts w:ascii="Acumin Variable Concept Wide" w:hAnsi="Acumin Variable Concept Wide" w:cs="Calibri"/>
        </w:rPr>
        <w:t>Email address</w:t>
      </w:r>
      <w:r w:rsidRPr="005C5CEC">
        <w:rPr>
          <w:rFonts w:ascii="Acumin Variable Concept Wide" w:hAnsi="Acumin Variable Concept Wide" w:cs="Calibri"/>
        </w:rPr>
        <w:tab/>
        <w:t>__</w:t>
      </w:r>
      <w:r w:rsidR="002377BD">
        <w:rPr>
          <w:rFonts w:ascii="Calibri" w:hAnsi="Calibri" w:cs="Calibri"/>
        </w:rPr>
        <w:t>__</w:t>
      </w:r>
      <w:r w:rsidRPr="005C5CEC">
        <w:rPr>
          <w:rFonts w:ascii="Acumin Variable Concept Wide" w:hAnsi="Acumin Variable Concept Wide" w:cs="Calibri"/>
        </w:rPr>
        <w:t>____________________________________________</w:t>
      </w:r>
      <w:r w:rsidR="002377BD">
        <w:rPr>
          <w:rFonts w:ascii="Calibri" w:hAnsi="Calibri" w:cs="Calibri"/>
        </w:rPr>
        <w:t>__________</w:t>
      </w:r>
      <w:r w:rsidR="00C67E6D">
        <w:rPr>
          <w:rFonts w:ascii="Calibri" w:hAnsi="Calibri" w:cs="Calibri"/>
        </w:rPr>
        <w:t>__</w:t>
      </w:r>
    </w:p>
    <w:p w14:paraId="44681585" w14:textId="64573659" w:rsidR="000520D7" w:rsidRPr="005C5CEC" w:rsidRDefault="00C67E6D" w:rsidP="000520D7">
      <w:pPr>
        <w:spacing w:line="360" w:lineRule="auto"/>
        <w:rPr>
          <w:rFonts w:ascii="Acumin Variable Concept Wide" w:hAnsi="Acumin Variable Concept Wide" w:cs="Calibri"/>
        </w:rPr>
      </w:pPr>
      <w:r>
        <w:rPr>
          <w:rFonts w:ascii="Acumin Variable Concept Wide" w:hAnsi="Acumin Variable Concept Wide" w:cs="Calibri"/>
        </w:rPr>
        <w:t>D</w:t>
      </w:r>
      <w:r w:rsidR="000520D7" w:rsidRPr="005C5CEC">
        <w:rPr>
          <w:rFonts w:ascii="Acumin Variable Concept Wide" w:hAnsi="Acumin Variable Concept Wide" w:cs="Calibri"/>
        </w:rPr>
        <w:t xml:space="preserve">ate </w:t>
      </w:r>
      <w:r>
        <w:rPr>
          <w:rFonts w:ascii="Acumin Variable Concept Wide" w:hAnsi="Acumin Variable Concept Wide" w:cs="Calibri"/>
        </w:rPr>
        <w:t>(</w:t>
      </w:r>
      <w:r w:rsidR="000520D7" w:rsidRPr="005C5CEC">
        <w:rPr>
          <w:rFonts w:ascii="Acumin Variable Concept Wide" w:hAnsi="Acumin Variable Concept Wide" w:cs="Calibri"/>
        </w:rPr>
        <w:t>day/month/year)</w:t>
      </w:r>
      <w:r>
        <w:rPr>
          <w:rFonts w:ascii="Acumin Variable Concept Wide" w:hAnsi="Acumin Variable Concept Wide" w:cs="Calibri"/>
        </w:rPr>
        <w:tab/>
      </w:r>
      <w:r w:rsidR="000520D7" w:rsidRPr="005C5CEC">
        <w:rPr>
          <w:rFonts w:ascii="Acumin Variable Concept Wide" w:hAnsi="Acumin Variable Concept Wide" w:cs="Calibri"/>
        </w:rPr>
        <w:tab/>
        <w:t>________________________________________________</w:t>
      </w:r>
    </w:p>
    <w:p w14:paraId="680E6CC0" w14:textId="77777777" w:rsidR="000520D7" w:rsidRPr="005C5CEC" w:rsidRDefault="000520D7" w:rsidP="000520D7">
      <w:pPr>
        <w:spacing w:line="360" w:lineRule="auto"/>
        <w:rPr>
          <w:rFonts w:ascii="Acumin Variable Concept Wide" w:hAnsi="Acumin Variable Concept Wide" w:cs="Calibri"/>
        </w:rPr>
      </w:pPr>
      <w:r w:rsidRPr="005C5CEC">
        <w:rPr>
          <w:rFonts w:ascii="Acumin Variable Concept Wide" w:hAnsi="Acumin Variable Concept Wide" w:cs="Calibri"/>
        </w:rPr>
        <w:t>Signature</w:t>
      </w:r>
      <w:r w:rsidRPr="005C5CEC">
        <w:rPr>
          <w:rFonts w:ascii="Acumin Variable Concept Wide" w:hAnsi="Acumin Variable Concept Wide" w:cs="Calibri"/>
        </w:rPr>
        <w:tab/>
      </w:r>
      <w:r w:rsidRPr="005C5CEC">
        <w:rPr>
          <w:rFonts w:ascii="Acumin Variable Concept Wide" w:hAnsi="Acumin Variable Concept Wide" w:cs="Calibri"/>
        </w:rPr>
        <w:tab/>
      </w:r>
      <w:r w:rsidRPr="005C5CEC">
        <w:rPr>
          <w:rFonts w:ascii="Acumin Variable Concept Wide" w:hAnsi="Acumin Variable Concept Wide" w:cs="Calibri"/>
        </w:rPr>
        <w:tab/>
      </w:r>
      <w:r w:rsidRPr="005C5CEC">
        <w:rPr>
          <w:rFonts w:ascii="Acumin Variable Concept Wide" w:hAnsi="Acumin Variable Concept Wide" w:cs="Calibri"/>
        </w:rPr>
        <w:tab/>
        <w:t>________________________________________________</w:t>
      </w:r>
    </w:p>
    <w:sectPr w:rsidR="000520D7" w:rsidRPr="005C5CEC" w:rsidSect="00C67E6D">
      <w:footerReference w:type="even" r:id="rId11"/>
      <w:footerReference w:type="default" r:id="rId12"/>
      <w:pgSz w:w="12240" w:h="15840"/>
      <w:pgMar w:top="720" w:right="1440" w:bottom="1276" w:left="1440" w:header="720" w:footer="720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460A6" w14:textId="77777777" w:rsidR="00D047E8" w:rsidRDefault="00D047E8" w:rsidP="00A3738B">
      <w:r>
        <w:separator/>
      </w:r>
    </w:p>
    <w:p w14:paraId="1C6C88EA" w14:textId="77777777" w:rsidR="00D047E8" w:rsidRDefault="00D047E8" w:rsidP="00A3738B"/>
  </w:endnote>
  <w:endnote w:type="continuationSeparator" w:id="0">
    <w:p w14:paraId="7C3EC212" w14:textId="77777777" w:rsidR="00D047E8" w:rsidRDefault="00D047E8" w:rsidP="00A3738B">
      <w:r>
        <w:continuationSeparator/>
      </w:r>
    </w:p>
    <w:p w14:paraId="0EA817B1" w14:textId="77777777" w:rsidR="00D047E8" w:rsidRDefault="00D047E8" w:rsidP="00A373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cumin Variable Concept">
    <w:panose1 w:val="020B0304020202020204"/>
    <w:charset w:val="00"/>
    <w:family w:val="swiss"/>
    <w:notTrueType/>
    <w:pitch w:val="variable"/>
    <w:sig w:usb0="20000007" w:usb1="00000000" w:usb2="00000000" w:usb3="00000000" w:csb0="00000193" w:csb1="00000000"/>
  </w:font>
  <w:font w:name="Acumin Variable Concept Black I">
    <w:panose1 w:val="020B0304020202020204"/>
    <w:charset w:val="00"/>
    <w:family w:val="swiss"/>
    <w:notTrueType/>
    <w:pitch w:val="variable"/>
    <w:sig w:usb0="20000007" w:usb1="00000000" w:usb2="00000000" w:usb3="00000000" w:csb0="00000193" w:csb1="00000000"/>
  </w:font>
  <w:font w:name="Acumin Variable Concept Black">
    <w:panose1 w:val="020B0304020202020204"/>
    <w:charset w:val="00"/>
    <w:family w:val="swiss"/>
    <w:notTrueType/>
    <w:pitch w:val="variable"/>
    <w:sig w:usb0="20000007" w:usb1="00000000" w:usb2="00000000" w:usb3="00000000" w:csb0="00000193" w:csb1="00000000"/>
  </w:font>
  <w:font w:name="Acumin Variable Concept Wide">
    <w:panose1 w:val="020B0304020202020204"/>
    <w:charset w:val="00"/>
    <w:family w:val="swiss"/>
    <w:notTrueType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7649C" w14:textId="39387BBF" w:rsidR="0085238B" w:rsidRDefault="0085238B" w:rsidP="00A3738B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67E6D">
      <w:rPr>
        <w:rStyle w:val="PageNumber"/>
        <w:noProof/>
      </w:rPr>
      <w:t>1</w:t>
    </w:r>
    <w:r>
      <w:rPr>
        <w:rStyle w:val="PageNumber"/>
      </w:rPr>
      <w:fldChar w:fldCharType="end"/>
    </w:r>
  </w:p>
  <w:p w14:paraId="2BBBA511" w14:textId="77777777" w:rsidR="0085238B" w:rsidRDefault="0085238B" w:rsidP="00A373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A9D2" w14:textId="77777777" w:rsidR="0085238B" w:rsidRPr="00A3738B" w:rsidRDefault="0085238B" w:rsidP="00A3738B">
    <w:pPr>
      <w:pStyle w:val="Footer"/>
      <w:rPr>
        <w:rStyle w:val="PageNumber"/>
      </w:rPr>
    </w:pPr>
    <w:r w:rsidRPr="00A3738B">
      <w:rPr>
        <w:rStyle w:val="PageNumber"/>
      </w:rPr>
      <w:fldChar w:fldCharType="begin"/>
    </w:r>
    <w:r w:rsidRPr="00A3738B">
      <w:rPr>
        <w:rStyle w:val="PageNumber"/>
      </w:rPr>
      <w:instrText xml:space="preserve">PAGE  </w:instrText>
    </w:r>
    <w:r w:rsidRPr="00A3738B">
      <w:rPr>
        <w:rStyle w:val="PageNumber"/>
      </w:rPr>
      <w:fldChar w:fldCharType="separate"/>
    </w:r>
    <w:r w:rsidR="00840D82" w:rsidRPr="00A3738B">
      <w:rPr>
        <w:rStyle w:val="PageNumber"/>
        <w:noProof/>
      </w:rPr>
      <w:t>1</w:t>
    </w:r>
    <w:r w:rsidRPr="00A3738B">
      <w:rPr>
        <w:rStyle w:val="PageNumber"/>
      </w:rPr>
      <w:fldChar w:fldCharType="end"/>
    </w:r>
  </w:p>
  <w:p w14:paraId="32E0A931" w14:textId="77777777" w:rsidR="0085238B" w:rsidRDefault="0085238B" w:rsidP="00A373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BC2F8" w14:textId="77777777" w:rsidR="00D047E8" w:rsidRDefault="00D047E8" w:rsidP="00A3738B">
      <w:r>
        <w:separator/>
      </w:r>
    </w:p>
    <w:p w14:paraId="26838008" w14:textId="77777777" w:rsidR="00D047E8" w:rsidRDefault="00D047E8" w:rsidP="00A3738B"/>
  </w:footnote>
  <w:footnote w:type="continuationSeparator" w:id="0">
    <w:p w14:paraId="57107577" w14:textId="77777777" w:rsidR="00D047E8" w:rsidRDefault="00D047E8" w:rsidP="00A3738B">
      <w:r>
        <w:continuationSeparator/>
      </w:r>
    </w:p>
    <w:p w14:paraId="2D772EF2" w14:textId="77777777" w:rsidR="00D047E8" w:rsidRDefault="00D047E8" w:rsidP="00A373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0CADF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A740E8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C93B08"/>
    <w:multiLevelType w:val="hybridMultilevel"/>
    <w:tmpl w:val="B43E5A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31A1FB3"/>
    <w:multiLevelType w:val="hybridMultilevel"/>
    <w:tmpl w:val="AAE23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F3568"/>
    <w:multiLevelType w:val="hybridMultilevel"/>
    <w:tmpl w:val="2A8A4D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3048F6"/>
    <w:multiLevelType w:val="hybridMultilevel"/>
    <w:tmpl w:val="92EA9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160F8"/>
    <w:multiLevelType w:val="hybridMultilevel"/>
    <w:tmpl w:val="3970E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12B07"/>
    <w:multiLevelType w:val="hybridMultilevel"/>
    <w:tmpl w:val="D8746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E2F68"/>
    <w:multiLevelType w:val="hybridMultilevel"/>
    <w:tmpl w:val="4ADAE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4C8B2C">
      <w:numFmt w:val="bullet"/>
      <w:lvlText w:val="•"/>
      <w:lvlJc w:val="left"/>
      <w:pPr>
        <w:ind w:left="1800" w:hanging="720"/>
      </w:pPr>
      <w:rPr>
        <w:rFonts w:ascii="Gill Sans MT" w:eastAsiaTheme="minorHAnsi" w:hAnsi="Gill Sans MT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72BB2"/>
    <w:multiLevelType w:val="hybridMultilevel"/>
    <w:tmpl w:val="ED1AB63A"/>
    <w:lvl w:ilvl="0" w:tplc="ED020C08">
      <w:numFmt w:val="bullet"/>
      <w:lvlText w:val="•"/>
      <w:lvlJc w:val="left"/>
      <w:pPr>
        <w:ind w:left="1080" w:hanging="72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C6134"/>
    <w:multiLevelType w:val="hybridMultilevel"/>
    <w:tmpl w:val="ABC883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906CDF"/>
    <w:multiLevelType w:val="hybridMultilevel"/>
    <w:tmpl w:val="C458EA8E"/>
    <w:lvl w:ilvl="0" w:tplc="04090011">
      <w:start w:val="1"/>
      <w:numFmt w:val="decimal"/>
      <w:pStyle w:val="ListBullet"/>
      <w:lvlText w:val="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7479B"/>
    <w:multiLevelType w:val="hybridMultilevel"/>
    <w:tmpl w:val="A18CE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D6471"/>
    <w:multiLevelType w:val="hybridMultilevel"/>
    <w:tmpl w:val="2C565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3095E"/>
    <w:multiLevelType w:val="hybridMultilevel"/>
    <w:tmpl w:val="202C9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170A6"/>
    <w:multiLevelType w:val="hybridMultilevel"/>
    <w:tmpl w:val="C3FAF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D96EA1"/>
    <w:multiLevelType w:val="hybridMultilevel"/>
    <w:tmpl w:val="A5A64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B6C52"/>
    <w:multiLevelType w:val="hybridMultilevel"/>
    <w:tmpl w:val="C2C21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27CA2"/>
    <w:multiLevelType w:val="hybridMultilevel"/>
    <w:tmpl w:val="50809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12A4E"/>
    <w:multiLevelType w:val="hybridMultilevel"/>
    <w:tmpl w:val="64823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0C4331"/>
    <w:multiLevelType w:val="hybridMultilevel"/>
    <w:tmpl w:val="3FAC0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5493A"/>
    <w:multiLevelType w:val="hybridMultilevel"/>
    <w:tmpl w:val="E5FA5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747B0"/>
    <w:multiLevelType w:val="hybridMultilevel"/>
    <w:tmpl w:val="CE4A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D0786"/>
    <w:multiLevelType w:val="hybridMultilevel"/>
    <w:tmpl w:val="98E03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07257"/>
    <w:multiLevelType w:val="hybridMultilevel"/>
    <w:tmpl w:val="A9C6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F1696"/>
    <w:multiLevelType w:val="hybridMultilevel"/>
    <w:tmpl w:val="67CC9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12324"/>
    <w:multiLevelType w:val="hybridMultilevel"/>
    <w:tmpl w:val="C6462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A3CA6"/>
    <w:multiLevelType w:val="hybridMultilevel"/>
    <w:tmpl w:val="346E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57763"/>
    <w:multiLevelType w:val="hybridMultilevel"/>
    <w:tmpl w:val="4822D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708D1"/>
    <w:multiLevelType w:val="hybridMultilevel"/>
    <w:tmpl w:val="EBCEBF3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8534C3A"/>
    <w:multiLevelType w:val="hybridMultilevel"/>
    <w:tmpl w:val="316E941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A5739F5"/>
    <w:multiLevelType w:val="hybridMultilevel"/>
    <w:tmpl w:val="65CEFC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C004EEB"/>
    <w:multiLevelType w:val="hybridMultilevel"/>
    <w:tmpl w:val="C9542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8489D"/>
    <w:multiLevelType w:val="hybridMultilevel"/>
    <w:tmpl w:val="C2C69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D23840"/>
    <w:multiLevelType w:val="hybridMultilevel"/>
    <w:tmpl w:val="7B12C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492400">
    <w:abstractNumId w:val="11"/>
  </w:num>
  <w:num w:numId="2" w16cid:durableId="253586464">
    <w:abstractNumId w:val="23"/>
  </w:num>
  <w:num w:numId="3" w16cid:durableId="1753046874">
    <w:abstractNumId w:val="15"/>
  </w:num>
  <w:num w:numId="4" w16cid:durableId="2126536035">
    <w:abstractNumId w:val="28"/>
  </w:num>
  <w:num w:numId="5" w16cid:durableId="1682975075">
    <w:abstractNumId w:val="27"/>
  </w:num>
  <w:num w:numId="6" w16cid:durableId="2073959924">
    <w:abstractNumId w:val="21"/>
  </w:num>
  <w:num w:numId="7" w16cid:durableId="84694021">
    <w:abstractNumId w:val="29"/>
  </w:num>
  <w:num w:numId="8" w16cid:durableId="43064982">
    <w:abstractNumId w:val="5"/>
  </w:num>
  <w:num w:numId="9" w16cid:durableId="1417437000">
    <w:abstractNumId w:val="19"/>
  </w:num>
  <w:num w:numId="10" w16cid:durableId="797838465">
    <w:abstractNumId w:val="17"/>
  </w:num>
  <w:num w:numId="11" w16cid:durableId="1205631591">
    <w:abstractNumId w:val="26"/>
  </w:num>
  <w:num w:numId="12" w16cid:durableId="955715350">
    <w:abstractNumId w:val="7"/>
  </w:num>
  <w:num w:numId="13" w16cid:durableId="750199922">
    <w:abstractNumId w:val="8"/>
  </w:num>
  <w:num w:numId="14" w16cid:durableId="1382827412">
    <w:abstractNumId w:val="20"/>
  </w:num>
  <w:num w:numId="15" w16cid:durableId="466554001">
    <w:abstractNumId w:val="30"/>
  </w:num>
  <w:num w:numId="16" w16cid:durableId="6055186">
    <w:abstractNumId w:val="31"/>
  </w:num>
  <w:num w:numId="17" w16cid:durableId="118188698">
    <w:abstractNumId w:val="24"/>
  </w:num>
  <w:num w:numId="18" w16cid:durableId="1141079258">
    <w:abstractNumId w:val="16"/>
  </w:num>
  <w:num w:numId="19" w16cid:durableId="1136066827">
    <w:abstractNumId w:val="12"/>
  </w:num>
  <w:num w:numId="20" w16cid:durableId="1703286205">
    <w:abstractNumId w:val="3"/>
  </w:num>
  <w:num w:numId="21" w16cid:durableId="1197238475">
    <w:abstractNumId w:val="34"/>
  </w:num>
  <w:num w:numId="22" w16cid:durableId="1415474382">
    <w:abstractNumId w:val="14"/>
  </w:num>
  <w:num w:numId="23" w16cid:durableId="542251318">
    <w:abstractNumId w:val="10"/>
  </w:num>
  <w:num w:numId="24" w16cid:durableId="608315673">
    <w:abstractNumId w:val="33"/>
  </w:num>
  <w:num w:numId="25" w16cid:durableId="678115351">
    <w:abstractNumId w:val="35"/>
  </w:num>
  <w:num w:numId="26" w16cid:durableId="648873806">
    <w:abstractNumId w:val="4"/>
  </w:num>
  <w:num w:numId="27" w16cid:durableId="1075468128">
    <w:abstractNumId w:val="6"/>
  </w:num>
  <w:num w:numId="28" w16cid:durableId="2089645233">
    <w:abstractNumId w:val="9"/>
  </w:num>
  <w:num w:numId="29" w16cid:durableId="1296132713">
    <w:abstractNumId w:val="2"/>
  </w:num>
  <w:num w:numId="30" w16cid:durableId="448549408">
    <w:abstractNumId w:val="13"/>
  </w:num>
  <w:num w:numId="31" w16cid:durableId="1690451255">
    <w:abstractNumId w:val="25"/>
  </w:num>
  <w:num w:numId="32" w16cid:durableId="1884058540">
    <w:abstractNumId w:val="22"/>
  </w:num>
  <w:num w:numId="33" w16cid:durableId="126629421">
    <w:abstractNumId w:val="18"/>
  </w:num>
  <w:num w:numId="34" w16cid:durableId="1031342202">
    <w:abstractNumId w:val="1"/>
  </w:num>
  <w:num w:numId="35" w16cid:durableId="957486673">
    <w:abstractNumId w:val="32"/>
  </w:num>
  <w:num w:numId="36" w16cid:durableId="146480346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0D7"/>
    <w:rsid w:val="00000D20"/>
    <w:rsid w:val="000055E7"/>
    <w:rsid w:val="0001073B"/>
    <w:rsid w:val="00011D73"/>
    <w:rsid w:val="00020FC1"/>
    <w:rsid w:val="00027AFA"/>
    <w:rsid w:val="0003608B"/>
    <w:rsid w:val="00047589"/>
    <w:rsid w:val="000478BD"/>
    <w:rsid w:val="000520D7"/>
    <w:rsid w:val="00056253"/>
    <w:rsid w:val="000602A7"/>
    <w:rsid w:val="00066A30"/>
    <w:rsid w:val="00067175"/>
    <w:rsid w:val="000835FF"/>
    <w:rsid w:val="000863E2"/>
    <w:rsid w:val="000A76FB"/>
    <w:rsid w:val="000B653C"/>
    <w:rsid w:val="000C04F2"/>
    <w:rsid w:val="000D7A19"/>
    <w:rsid w:val="000E4BBC"/>
    <w:rsid w:val="000F5D35"/>
    <w:rsid w:val="000F69F1"/>
    <w:rsid w:val="00106BF6"/>
    <w:rsid w:val="00125E5C"/>
    <w:rsid w:val="0012677B"/>
    <w:rsid w:val="00130858"/>
    <w:rsid w:val="0013196D"/>
    <w:rsid w:val="00142995"/>
    <w:rsid w:val="001433EC"/>
    <w:rsid w:val="00147683"/>
    <w:rsid w:val="00157730"/>
    <w:rsid w:val="001577B1"/>
    <w:rsid w:val="00161559"/>
    <w:rsid w:val="001B30F4"/>
    <w:rsid w:val="001C2D93"/>
    <w:rsid w:val="001C5DC0"/>
    <w:rsid w:val="001C656B"/>
    <w:rsid w:val="001E29D0"/>
    <w:rsid w:val="001F65C5"/>
    <w:rsid w:val="00211ADD"/>
    <w:rsid w:val="002321DB"/>
    <w:rsid w:val="002342BE"/>
    <w:rsid w:val="002377BD"/>
    <w:rsid w:val="00241962"/>
    <w:rsid w:val="002430D5"/>
    <w:rsid w:val="00244B99"/>
    <w:rsid w:val="00250E21"/>
    <w:rsid w:val="00266B76"/>
    <w:rsid w:val="002872DF"/>
    <w:rsid w:val="002B125B"/>
    <w:rsid w:val="002C6F1E"/>
    <w:rsid w:val="002E31F5"/>
    <w:rsid w:val="002E7B35"/>
    <w:rsid w:val="002F6D82"/>
    <w:rsid w:val="002F7FB5"/>
    <w:rsid w:val="00301EEC"/>
    <w:rsid w:val="00320D0F"/>
    <w:rsid w:val="00324B0C"/>
    <w:rsid w:val="0032558F"/>
    <w:rsid w:val="003473C8"/>
    <w:rsid w:val="003669B9"/>
    <w:rsid w:val="00366D2C"/>
    <w:rsid w:val="00385342"/>
    <w:rsid w:val="003941CC"/>
    <w:rsid w:val="003B595C"/>
    <w:rsid w:val="003B6DA1"/>
    <w:rsid w:val="003C7B26"/>
    <w:rsid w:val="003D40C7"/>
    <w:rsid w:val="003E5751"/>
    <w:rsid w:val="003E7271"/>
    <w:rsid w:val="00401B37"/>
    <w:rsid w:val="0042254B"/>
    <w:rsid w:val="0042259F"/>
    <w:rsid w:val="004336DC"/>
    <w:rsid w:val="004350FE"/>
    <w:rsid w:val="00435293"/>
    <w:rsid w:val="004377B6"/>
    <w:rsid w:val="004415EC"/>
    <w:rsid w:val="00447492"/>
    <w:rsid w:val="0045103B"/>
    <w:rsid w:val="00471A69"/>
    <w:rsid w:val="0047342D"/>
    <w:rsid w:val="00480794"/>
    <w:rsid w:val="00484584"/>
    <w:rsid w:val="004A2231"/>
    <w:rsid w:val="004B5CB2"/>
    <w:rsid w:val="004B6313"/>
    <w:rsid w:val="004F1C89"/>
    <w:rsid w:val="00526E36"/>
    <w:rsid w:val="0053297E"/>
    <w:rsid w:val="0053623D"/>
    <w:rsid w:val="005401EC"/>
    <w:rsid w:val="005644AA"/>
    <w:rsid w:val="00574953"/>
    <w:rsid w:val="00590AD8"/>
    <w:rsid w:val="005B59B5"/>
    <w:rsid w:val="005B7A89"/>
    <w:rsid w:val="005C3CAB"/>
    <w:rsid w:val="005C5CEC"/>
    <w:rsid w:val="005D2E2F"/>
    <w:rsid w:val="005D4C0D"/>
    <w:rsid w:val="005D5031"/>
    <w:rsid w:val="005D54EC"/>
    <w:rsid w:val="005D6C1C"/>
    <w:rsid w:val="005E344E"/>
    <w:rsid w:val="005F377D"/>
    <w:rsid w:val="005F380E"/>
    <w:rsid w:val="00602FB8"/>
    <w:rsid w:val="00603DFF"/>
    <w:rsid w:val="00610CE5"/>
    <w:rsid w:val="0061152F"/>
    <w:rsid w:val="00615745"/>
    <w:rsid w:val="00622BC7"/>
    <w:rsid w:val="00622C21"/>
    <w:rsid w:val="00632D83"/>
    <w:rsid w:val="00640457"/>
    <w:rsid w:val="006463EF"/>
    <w:rsid w:val="00657AAD"/>
    <w:rsid w:val="00663A0C"/>
    <w:rsid w:val="0069027C"/>
    <w:rsid w:val="006A71AD"/>
    <w:rsid w:val="006B43D2"/>
    <w:rsid w:val="006C7901"/>
    <w:rsid w:val="006D72F2"/>
    <w:rsid w:val="006E49BF"/>
    <w:rsid w:val="006E6B9F"/>
    <w:rsid w:val="006F4E72"/>
    <w:rsid w:val="00721E17"/>
    <w:rsid w:val="00746438"/>
    <w:rsid w:val="00746E08"/>
    <w:rsid w:val="0074785B"/>
    <w:rsid w:val="007514C6"/>
    <w:rsid w:val="00754012"/>
    <w:rsid w:val="007546DB"/>
    <w:rsid w:val="00763C83"/>
    <w:rsid w:val="00772263"/>
    <w:rsid w:val="00784F42"/>
    <w:rsid w:val="007D1690"/>
    <w:rsid w:val="007F1491"/>
    <w:rsid w:val="007F619C"/>
    <w:rsid w:val="00832908"/>
    <w:rsid w:val="00840D82"/>
    <w:rsid w:val="00851280"/>
    <w:rsid w:val="0085238B"/>
    <w:rsid w:val="008548B9"/>
    <w:rsid w:val="00891699"/>
    <w:rsid w:val="008955C3"/>
    <w:rsid w:val="008A07D0"/>
    <w:rsid w:val="008A2E5E"/>
    <w:rsid w:val="008C18E9"/>
    <w:rsid w:val="008C5FD8"/>
    <w:rsid w:val="008D1CE3"/>
    <w:rsid w:val="008E2672"/>
    <w:rsid w:val="008F7ED5"/>
    <w:rsid w:val="0090655E"/>
    <w:rsid w:val="009252CA"/>
    <w:rsid w:val="00927F19"/>
    <w:rsid w:val="00936213"/>
    <w:rsid w:val="0093754F"/>
    <w:rsid w:val="00937F3C"/>
    <w:rsid w:val="00943BB9"/>
    <w:rsid w:val="00944E81"/>
    <w:rsid w:val="00954ACA"/>
    <w:rsid w:val="009556A1"/>
    <w:rsid w:val="009561DC"/>
    <w:rsid w:val="00971E1A"/>
    <w:rsid w:val="00972603"/>
    <w:rsid w:val="009909B0"/>
    <w:rsid w:val="009A1CD1"/>
    <w:rsid w:val="009C2E96"/>
    <w:rsid w:val="009C64E9"/>
    <w:rsid w:val="009D1206"/>
    <w:rsid w:val="009F4B9C"/>
    <w:rsid w:val="009F76F7"/>
    <w:rsid w:val="00A065A8"/>
    <w:rsid w:val="00A1396F"/>
    <w:rsid w:val="00A36A8F"/>
    <w:rsid w:val="00A36D9C"/>
    <w:rsid w:val="00A3738B"/>
    <w:rsid w:val="00A443BD"/>
    <w:rsid w:val="00A473F5"/>
    <w:rsid w:val="00A579D3"/>
    <w:rsid w:val="00A64FB2"/>
    <w:rsid w:val="00A71EAA"/>
    <w:rsid w:val="00A72295"/>
    <w:rsid w:val="00A7388C"/>
    <w:rsid w:val="00A7390E"/>
    <w:rsid w:val="00A7459C"/>
    <w:rsid w:val="00AC152D"/>
    <w:rsid w:val="00AC1AE1"/>
    <w:rsid w:val="00AC570F"/>
    <w:rsid w:val="00AE05E1"/>
    <w:rsid w:val="00AE1C7D"/>
    <w:rsid w:val="00AE1FC2"/>
    <w:rsid w:val="00AF0310"/>
    <w:rsid w:val="00AF1189"/>
    <w:rsid w:val="00AF18D9"/>
    <w:rsid w:val="00AF5180"/>
    <w:rsid w:val="00B260B3"/>
    <w:rsid w:val="00B447C3"/>
    <w:rsid w:val="00B6199B"/>
    <w:rsid w:val="00B6670F"/>
    <w:rsid w:val="00B73E50"/>
    <w:rsid w:val="00BA4FDB"/>
    <w:rsid w:val="00BA75BF"/>
    <w:rsid w:val="00BC62F2"/>
    <w:rsid w:val="00BC69C6"/>
    <w:rsid w:val="00BD1EB9"/>
    <w:rsid w:val="00BD4E5F"/>
    <w:rsid w:val="00BD5447"/>
    <w:rsid w:val="00BD611E"/>
    <w:rsid w:val="00BE2D28"/>
    <w:rsid w:val="00BE75E9"/>
    <w:rsid w:val="00BF24C9"/>
    <w:rsid w:val="00C00175"/>
    <w:rsid w:val="00C03E8B"/>
    <w:rsid w:val="00C04DED"/>
    <w:rsid w:val="00C04FD1"/>
    <w:rsid w:val="00C0500E"/>
    <w:rsid w:val="00C1285B"/>
    <w:rsid w:val="00C12865"/>
    <w:rsid w:val="00C1369B"/>
    <w:rsid w:val="00C2172E"/>
    <w:rsid w:val="00C51804"/>
    <w:rsid w:val="00C67E6D"/>
    <w:rsid w:val="00C719B6"/>
    <w:rsid w:val="00C71A0A"/>
    <w:rsid w:val="00C752BA"/>
    <w:rsid w:val="00C85C7B"/>
    <w:rsid w:val="00CC7B94"/>
    <w:rsid w:val="00CD50D3"/>
    <w:rsid w:val="00CF18FE"/>
    <w:rsid w:val="00CF2C3E"/>
    <w:rsid w:val="00CF61AD"/>
    <w:rsid w:val="00D004AE"/>
    <w:rsid w:val="00D047E8"/>
    <w:rsid w:val="00D2229E"/>
    <w:rsid w:val="00D3382C"/>
    <w:rsid w:val="00D512EF"/>
    <w:rsid w:val="00D579F7"/>
    <w:rsid w:val="00D60FB6"/>
    <w:rsid w:val="00D636CF"/>
    <w:rsid w:val="00D64777"/>
    <w:rsid w:val="00D66D63"/>
    <w:rsid w:val="00D6755F"/>
    <w:rsid w:val="00D77C4E"/>
    <w:rsid w:val="00D80D77"/>
    <w:rsid w:val="00D93867"/>
    <w:rsid w:val="00DA66A9"/>
    <w:rsid w:val="00DA6C2E"/>
    <w:rsid w:val="00DC1A3F"/>
    <w:rsid w:val="00E41333"/>
    <w:rsid w:val="00E41674"/>
    <w:rsid w:val="00E909C0"/>
    <w:rsid w:val="00E9373E"/>
    <w:rsid w:val="00EC1051"/>
    <w:rsid w:val="00EC1D09"/>
    <w:rsid w:val="00EC5EF0"/>
    <w:rsid w:val="00EC79F1"/>
    <w:rsid w:val="00ED13EF"/>
    <w:rsid w:val="00F02C08"/>
    <w:rsid w:val="00F06488"/>
    <w:rsid w:val="00F0675C"/>
    <w:rsid w:val="00F16E32"/>
    <w:rsid w:val="00F23CA2"/>
    <w:rsid w:val="00F3162E"/>
    <w:rsid w:val="00F539C8"/>
    <w:rsid w:val="00F607C8"/>
    <w:rsid w:val="00F60C63"/>
    <w:rsid w:val="00F62CC9"/>
    <w:rsid w:val="00F90B07"/>
    <w:rsid w:val="00F96F0D"/>
    <w:rsid w:val="00FA1C4C"/>
    <w:rsid w:val="00FB57FC"/>
    <w:rsid w:val="00FC3F49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E7CE0"/>
  <w15:chartTrackingRefBased/>
  <w15:docId w15:val="{B6E4E9DC-1137-445B-9D7D-A819A407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3738B"/>
    <w:pPr>
      <w:spacing w:after="0" w:line="240" w:lineRule="auto"/>
    </w:pPr>
    <w:rPr>
      <w:rFonts w:ascii="Acumin Variable Concept" w:hAnsi="Acumin Variable Concept"/>
      <w:color w:val="auto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38B"/>
    <w:pPr>
      <w:keepNext/>
      <w:keepLines/>
      <w:pBdr>
        <w:bottom w:val="single" w:sz="12" w:space="12" w:color="182D7B" w:themeColor="accent4"/>
      </w:pBdr>
      <w:spacing w:before="460" w:after="480"/>
      <w:outlineLvl w:val="0"/>
    </w:pPr>
    <w:rPr>
      <w:rFonts w:ascii="Acumin Variable Concept Black I" w:eastAsiaTheme="majorEastAsia" w:hAnsi="Acumin Variable Concept Black I" w:cstheme="majorBidi"/>
      <w:color w:val="051739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738B"/>
    <w:pPr>
      <w:keepNext/>
      <w:keepLines/>
      <w:spacing w:before="460"/>
      <w:outlineLvl w:val="1"/>
    </w:pPr>
    <w:rPr>
      <w:rFonts w:ascii="Acumin Variable Concept Black" w:eastAsiaTheme="majorEastAsia" w:hAnsi="Acumin Variable Concept Black" w:cstheme="majorBidi"/>
      <w:b/>
      <w:color w:val="051739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38B"/>
    <w:pPr>
      <w:keepNext/>
      <w:keepLines/>
      <w:spacing w:before="460"/>
      <w:outlineLvl w:val="2"/>
    </w:pPr>
    <w:rPr>
      <w:rFonts w:ascii="Acumin Variable Concept Black" w:eastAsiaTheme="majorEastAsia" w:hAnsi="Acumin Variable Concept Black" w:cstheme="majorBidi"/>
      <w:color w:val="051739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A3738B"/>
    <w:rPr>
      <w:rFonts w:ascii="Acumin Variable Concept Black I" w:eastAsiaTheme="majorEastAsia" w:hAnsi="Acumin Variable Concept Black I" w:cstheme="majorBidi"/>
      <w:color w:val="051739"/>
      <w:sz w:val="40"/>
      <w:szCs w:val="32"/>
      <w:lang w:val="en-GB"/>
    </w:rPr>
  </w:style>
  <w:style w:type="paragraph" w:styleId="ListNumber">
    <w:name w:val="List Number"/>
    <w:basedOn w:val="Normal"/>
    <w:uiPriority w:val="9"/>
    <w:qFormat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qFormat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3738B"/>
    <w:rPr>
      <w:rFonts w:ascii="Acumin Variable Concept Black" w:eastAsiaTheme="majorEastAsia" w:hAnsi="Acumin Variable Concept Black" w:cstheme="majorBidi"/>
      <w:b/>
      <w:color w:val="051739"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38B"/>
    <w:rPr>
      <w:rFonts w:ascii="Acumin Variable Concept Black" w:eastAsiaTheme="majorEastAsia" w:hAnsi="Acumin Variable Concept Black" w:cstheme="majorBidi"/>
      <w:color w:val="051739"/>
      <w:sz w:val="28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/>
    </w:pPr>
    <w:rPr>
      <w:i/>
      <w:iCs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nhideWhenUsed/>
    <w:rPr>
      <w:color w:val="182D7B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C2D93"/>
  </w:style>
  <w:style w:type="paragraph" w:styleId="ListParagraph">
    <w:name w:val="List Paragraph"/>
    <w:basedOn w:val="Normal"/>
    <w:uiPriority w:val="34"/>
    <w:unhideWhenUsed/>
    <w:qFormat/>
    <w:rsid w:val="00F539C8"/>
    <w:pPr>
      <w:ind w:left="720"/>
      <w:contextualSpacing/>
    </w:pPr>
  </w:style>
  <w:style w:type="table" w:styleId="TableGrid">
    <w:name w:val="Table Grid"/>
    <w:basedOn w:val="TableNormal"/>
    <w:uiPriority w:val="39"/>
    <w:rsid w:val="0023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2321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5Dark">
    <w:name w:val="Grid Table 5 Dark"/>
    <w:basedOn w:val="TableNormal"/>
    <w:uiPriority w:val="50"/>
    <w:rsid w:val="002321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PlainTable1">
    <w:name w:val="Plain Table 1"/>
    <w:basedOn w:val="TableNormal"/>
    <w:uiPriority w:val="41"/>
    <w:rsid w:val="00AE05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C15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52D"/>
    <w:rPr>
      <w:rFonts w:ascii="Times New Roman" w:hAnsi="Times New Roman" w:cs="Times New Roman"/>
      <w:sz w:val="18"/>
      <w:szCs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40D82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40D82"/>
    <w:rPr>
      <w:rFonts w:ascii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840D82"/>
    <w:pPr>
      <w:spacing w:after="0" w:line="240" w:lineRule="auto"/>
    </w:pPr>
    <w:rPr>
      <w:lang w:val="en-GB"/>
    </w:rPr>
  </w:style>
  <w:style w:type="paragraph" w:styleId="BodyText">
    <w:name w:val="Body Text"/>
    <w:basedOn w:val="Normal"/>
    <w:link w:val="BodyTextChar"/>
    <w:rsid w:val="000520D7"/>
    <w:pPr>
      <w:jc w:val="both"/>
    </w:pPr>
    <w:rPr>
      <w:rFonts w:ascii="Times New Roman" w:eastAsia="Times New Roman" w:hAnsi="Times New Roman" w:cs="Times New Roman"/>
      <w:lang w:eastAsia="fr-FR"/>
    </w:rPr>
  </w:style>
  <w:style w:type="character" w:customStyle="1" w:styleId="BodyTextChar">
    <w:name w:val="Body Text Char"/>
    <w:basedOn w:val="DefaultParagraphFont"/>
    <w:link w:val="BodyText"/>
    <w:rsid w:val="000520D7"/>
    <w:rPr>
      <w:rFonts w:ascii="Times New Roman" w:eastAsia="Times New Roman" w:hAnsi="Times New Roman" w:cs="Times New Roman"/>
      <w:color w:val="auto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5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anKeith\WORLD%20CURLING\World%20Curling%20-%20Shared%20Drives\Staff%20Resources\Office%20Templates\Word\Basic.dotx" TargetMode="External"/></Relationships>
</file>

<file path=word/theme/theme1.xml><?xml version="1.0" encoding="utf-8"?>
<a:theme xmlns:a="http://schemas.openxmlformats.org/drawingml/2006/main" name="Office Theme">
  <a:themeElements>
    <a:clrScheme name="WCF ppt">
      <a:dk1>
        <a:srgbClr val="000000"/>
      </a:dk1>
      <a:lt1>
        <a:srgbClr val="FFFFFF"/>
      </a:lt1>
      <a:dk2>
        <a:srgbClr val="2C3C43"/>
      </a:dk2>
      <a:lt2>
        <a:srgbClr val="EBEBEB"/>
      </a:lt2>
      <a:accent1>
        <a:srgbClr val="182D7B"/>
      </a:accent1>
      <a:accent2>
        <a:srgbClr val="D0121B"/>
      </a:accent2>
      <a:accent3>
        <a:srgbClr val="B3B3B3"/>
      </a:accent3>
      <a:accent4>
        <a:srgbClr val="182D7B"/>
      </a:accent4>
      <a:accent5>
        <a:srgbClr val="D0121B"/>
      </a:accent5>
      <a:accent6>
        <a:srgbClr val="B3B3B3"/>
      </a:accent6>
      <a:hlink>
        <a:srgbClr val="182D7B"/>
      </a:hlink>
      <a:folHlink>
        <a:srgbClr val="D0121B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CBE83A3DDEF94EBB3EFB852C4C8499" ma:contentTypeVersion="13" ma:contentTypeDescription="Create a new document." ma:contentTypeScope="" ma:versionID="846466d59a4fb6fbb9a37030fb0b29c3">
  <xsd:schema xmlns:xsd="http://www.w3.org/2001/XMLSchema" xmlns:xs="http://www.w3.org/2001/XMLSchema" xmlns:p="http://schemas.microsoft.com/office/2006/metadata/properties" xmlns:ns2="e1a5b31a-ed7f-427d-aba1-ecdcf6536829" xmlns:ns3="9ab34bfc-19b1-434b-b021-e57ee14a0b96" targetNamespace="http://schemas.microsoft.com/office/2006/metadata/properties" ma:root="true" ma:fieldsID="d76bff284eba7bde86548633e1426a35" ns2:_="" ns3:_="">
    <xsd:import namespace="e1a5b31a-ed7f-427d-aba1-ecdcf6536829"/>
    <xsd:import namespace="9ab34bfc-19b1-434b-b021-e57ee14a0b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5b31a-ed7f-427d-aba1-ecdcf6536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72efa2-6cf7-4274-aa9c-8eb3c23a84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34bfc-19b1-434b-b021-e57ee14a0b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2c2321-cf6f-4186-9800-3140825928f9}" ma:internalName="TaxCatchAll" ma:showField="CatchAllData" ma:web="9ab34bfc-19b1-434b-b021-e57ee14a0b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5b31a-ed7f-427d-aba1-ecdcf6536829">
      <Terms xmlns="http://schemas.microsoft.com/office/infopath/2007/PartnerControls"/>
    </lcf76f155ced4ddcb4097134ff3c332f>
    <TaxCatchAll xmlns="9ab34bfc-19b1-434b-b021-e57ee14a0b96" xsi:nil="true"/>
  </documentManagement>
</p:properties>
</file>

<file path=customXml/itemProps1.xml><?xml version="1.0" encoding="utf-8"?>
<ds:datastoreItem xmlns:ds="http://schemas.openxmlformats.org/officeDocument/2006/customXml" ds:itemID="{FE8EE6B8-CA8F-411E-A4FA-1D0864FCA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A90D58-8DE7-4F07-B94B-1E7438693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5b31a-ed7f-427d-aba1-ecdcf6536829"/>
    <ds:schemaRef ds:uri="9ab34bfc-19b1-434b-b021-e57ee14a0b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5D1D0D-BFEF-4369-88DA-2AC6A10D4883}">
  <ds:schemaRefs>
    <ds:schemaRef ds:uri="http://schemas.microsoft.com/office/2006/metadata/properties"/>
    <ds:schemaRef ds:uri="http://schemas.microsoft.com/office/infopath/2007/PartnerControls"/>
    <ds:schemaRef ds:uri="e1a5b31a-ed7f-427d-aba1-ecdcf6536829"/>
    <ds:schemaRef ds:uri="9ab34bfc-19b1-434b-b021-e57ee14a0b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Keith</dc:creator>
  <cp:keywords/>
  <dc:description/>
  <cp:lastModifiedBy>Susan Keith</cp:lastModifiedBy>
  <cp:revision>4</cp:revision>
  <cp:lastPrinted>2016-10-12T09:42:00Z</cp:lastPrinted>
  <dcterms:created xsi:type="dcterms:W3CDTF">2026-07-13T09:45:00Z</dcterms:created>
  <dcterms:modified xsi:type="dcterms:W3CDTF">2026-07-16T14:12:00Z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  <property fmtid="{D5CDD505-2E9C-101B-9397-08002B2CF9AE}" pid="3" name="Order">
    <vt:r8>10100</vt:r8>
  </property>
  <property fmtid="{D5CDD505-2E9C-101B-9397-08002B2CF9AE}" pid="4" name="ContentTypeId">
    <vt:lpwstr>0x010100EBCBE83A3DDEF94EBB3EFB852C4C8499</vt:lpwstr>
  </property>
  <property fmtid="{D5CDD505-2E9C-101B-9397-08002B2CF9AE}" pid="5" name="GrammarlyDocumentId">
    <vt:lpwstr>972bdfab-9e18-46c7-9c10-74f6bc325d1e</vt:lpwstr>
  </property>
</Properties>
</file>